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1E8B0A" w14:textId="77777777" w:rsidR="00A36C9E" w:rsidRPr="001C394D" w:rsidRDefault="00A36C9E" w:rsidP="001C394D">
      <w:pPr>
        <w:tabs>
          <w:tab w:val="left" w:pos="20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C8E36A" w14:textId="77777777" w:rsidR="001C394D" w:rsidRPr="001C394D" w:rsidRDefault="001C394D" w:rsidP="001C394D">
      <w:pPr>
        <w:tabs>
          <w:tab w:val="left" w:pos="20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C918C0" w14:textId="77777777" w:rsidR="001C394D" w:rsidRPr="001C394D" w:rsidRDefault="001C394D" w:rsidP="001C394D">
      <w:pPr>
        <w:tabs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7C73CE9" w14:textId="77777777" w:rsidR="001C394D" w:rsidRPr="001C394D" w:rsidRDefault="001C394D" w:rsidP="001C394D">
      <w:pPr>
        <w:tabs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178BB92" w14:textId="77777777" w:rsidR="001C394D" w:rsidRPr="001C394D" w:rsidRDefault="001C394D" w:rsidP="001C394D">
      <w:pPr>
        <w:tabs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394D">
        <w:rPr>
          <w:rFonts w:ascii="Times New Roman" w:hAnsi="Times New Roman" w:cs="Times New Roman"/>
          <w:b/>
          <w:sz w:val="28"/>
          <w:szCs w:val="28"/>
        </w:rPr>
        <w:tab/>
        <w:t>УТВЪРДИЛ:</w:t>
      </w:r>
    </w:p>
    <w:p w14:paraId="7FC0A36E" w14:textId="77777777" w:rsidR="001C394D" w:rsidRPr="001C394D" w:rsidRDefault="001C394D" w:rsidP="001C394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C4AB989" w14:textId="77777777" w:rsidR="001C394D" w:rsidRPr="001C394D" w:rsidRDefault="001C394D" w:rsidP="001C394D">
      <w:pPr>
        <w:tabs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394D">
        <w:rPr>
          <w:rFonts w:ascii="Times New Roman" w:hAnsi="Times New Roman" w:cs="Times New Roman"/>
          <w:b/>
          <w:sz w:val="28"/>
          <w:szCs w:val="28"/>
        </w:rPr>
        <w:tab/>
      </w:r>
      <w:r w:rsidR="00104F72">
        <w:rPr>
          <w:rFonts w:ascii="Times New Roman" w:hAnsi="Times New Roman" w:cs="Times New Roman"/>
          <w:b/>
          <w:sz w:val="28"/>
          <w:szCs w:val="28"/>
        </w:rPr>
        <w:t>Д-Р МАРТИН ВЪЛЧЕВ</w:t>
      </w:r>
    </w:p>
    <w:p w14:paraId="79BC78EF" w14:textId="77777777" w:rsidR="001C394D" w:rsidRPr="001C394D" w:rsidRDefault="001C394D" w:rsidP="001C394D">
      <w:pPr>
        <w:tabs>
          <w:tab w:val="left" w:pos="4253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394D">
        <w:rPr>
          <w:rFonts w:ascii="Times New Roman" w:hAnsi="Times New Roman" w:cs="Times New Roman"/>
          <w:i/>
          <w:sz w:val="28"/>
          <w:szCs w:val="28"/>
        </w:rPr>
        <w:tab/>
        <w:t xml:space="preserve">Директор на СУ „Гео Милев" - Варна </w:t>
      </w:r>
    </w:p>
    <w:p w14:paraId="4E78638E" w14:textId="77777777" w:rsidR="001C394D" w:rsidRPr="001C394D" w:rsidRDefault="001C394D" w:rsidP="001C39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B902CCD" w14:textId="77777777" w:rsidR="001C394D" w:rsidRPr="001C394D" w:rsidRDefault="001C394D" w:rsidP="001C3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13BC17" w14:textId="77777777" w:rsidR="001C394D" w:rsidRPr="001C394D" w:rsidRDefault="001C394D" w:rsidP="001C3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23B5DE" w14:textId="77777777" w:rsidR="001C394D" w:rsidRPr="001C394D" w:rsidRDefault="001C394D" w:rsidP="001C3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04D4A0" w14:textId="77777777" w:rsidR="001C394D" w:rsidRPr="001C394D" w:rsidRDefault="001C394D" w:rsidP="001C3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5DC2D5" w14:textId="77777777" w:rsidR="001C394D" w:rsidRPr="001C394D" w:rsidRDefault="001C394D" w:rsidP="001C394D">
      <w:pPr>
        <w:spacing w:after="0" w:line="240" w:lineRule="auto"/>
        <w:contextualSpacing/>
        <w:jc w:val="center"/>
        <w:rPr>
          <w:rFonts w:ascii="Times New Roman" w:eastAsiaTheme="majorEastAsia" w:hAnsi="Times New Roman" w:cstheme="majorBidi"/>
          <w:spacing w:val="-10"/>
          <w:kern w:val="28"/>
          <w:sz w:val="72"/>
          <w:szCs w:val="56"/>
        </w:rPr>
      </w:pPr>
      <w:r w:rsidRPr="001C394D">
        <w:rPr>
          <w:rFonts w:ascii="Times New Roman" w:eastAsiaTheme="majorEastAsia" w:hAnsi="Times New Roman" w:cstheme="majorBidi"/>
          <w:b/>
          <w:spacing w:val="-10"/>
          <w:kern w:val="28"/>
          <w:sz w:val="72"/>
          <w:szCs w:val="56"/>
        </w:rPr>
        <w:t>П Л А Н</w:t>
      </w:r>
    </w:p>
    <w:p w14:paraId="4E0854DF" w14:textId="77777777" w:rsidR="001C394D" w:rsidRPr="001C394D" w:rsidRDefault="001C394D" w:rsidP="001C394D">
      <w:pPr>
        <w:numPr>
          <w:ilvl w:val="1"/>
          <w:numId w:val="0"/>
        </w:numPr>
        <w:spacing w:line="276" w:lineRule="auto"/>
        <w:jc w:val="center"/>
        <w:rPr>
          <w:rFonts w:ascii="Times New Roman" w:eastAsiaTheme="minorEastAsia" w:hAnsi="Times New Roman"/>
          <w:b/>
          <w:color w:val="5A5A5A" w:themeColor="text1" w:themeTint="A5"/>
          <w:spacing w:val="15"/>
          <w:sz w:val="28"/>
          <w:szCs w:val="28"/>
        </w:rPr>
      </w:pPr>
    </w:p>
    <w:p w14:paraId="30ACD3A4" w14:textId="77777777" w:rsidR="0055273F" w:rsidRDefault="001C394D" w:rsidP="0055273F">
      <w:pPr>
        <w:numPr>
          <w:ilvl w:val="1"/>
          <w:numId w:val="0"/>
        </w:numPr>
        <w:spacing w:line="276" w:lineRule="auto"/>
        <w:jc w:val="center"/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</w:pPr>
      <w:r w:rsidRPr="001C394D"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  <w:t>на дейностите</w:t>
      </w:r>
      <w:r w:rsidRPr="001C394D">
        <w:rPr>
          <w:rFonts w:ascii="Times New Roman" w:eastAsiaTheme="minorEastAsia" w:hAnsi="Times New Roman"/>
          <w:color w:val="5A5A5A" w:themeColor="text1" w:themeTint="A5"/>
          <w:spacing w:val="15"/>
          <w:sz w:val="48"/>
        </w:rPr>
        <w:t xml:space="preserve"> </w:t>
      </w:r>
      <w:r w:rsidR="00A06D9A"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  <w:t xml:space="preserve">по </w:t>
      </w:r>
      <w:r w:rsidR="000079F5"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  <w:t>иновация</w:t>
      </w:r>
      <w:r w:rsidR="00A06D9A"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  <w:t xml:space="preserve"> </w:t>
      </w:r>
    </w:p>
    <w:p w14:paraId="45E1DD2F" w14:textId="3E3D2B7E" w:rsidR="006919F5" w:rsidRDefault="006919F5" w:rsidP="001C394D">
      <w:pPr>
        <w:numPr>
          <w:ilvl w:val="1"/>
          <w:numId w:val="0"/>
        </w:numPr>
        <w:spacing w:line="276" w:lineRule="auto"/>
        <w:jc w:val="center"/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</w:pPr>
      <w:r w:rsidRPr="006919F5"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  <w:t>„Иновативно училище: дигитална компетентност и STREAМ подходи“</w:t>
      </w:r>
    </w:p>
    <w:p w14:paraId="4208C24B" w14:textId="39B25593" w:rsidR="001C394D" w:rsidRPr="001C394D" w:rsidRDefault="00104F72" w:rsidP="001C394D">
      <w:pPr>
        <w:numPr>
          <w:ilvl w:val="1"/>
          <w:numId w:val="0"/>
        </w:numPr>
        <w:spacing w:line="276" w:lineRule="auto"/>
        <w:jc w:val="center"/>
        <w:rPr>
          <w:rFonts w:ascii="Times New Roman" w:eastAsiaTheme="minorEastAsia" w:hAnsi="Times New Roman"/>
          <w:color w:val="5A5A5A" w:themeColor="text1" w:themeTint="A5"/>
          <w:spacing w:val="15"/>
          <w:sz w:val="48"/>
        </w:rPr>
      </w:pPr>
      <w:r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  <w:t>за учебната 202</w:t>
      </w:r>
      <w:r w:rsidR="00495BCB"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  <w:t>6</w:t>
      </w:r>
      <w:r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  <w:t>/202</w:t>
      </w:r>
      <w:r w:rsidR="00495BCB"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  <w:t>7</w:t>
      </w:r>
      <w:r w:rsidR="001C394D" w:rsidRPr="001C394D">
        <w:rPr>
          <w:rFonts w:ascii="Times New Roman" w:eastAsiaTheme="minorEastAsia" w:hAnsi="Times New Roman"/>
          <w:b/>
          <w:color w:val="5A5A5A" w:themeColor="text1" w:themeTint="A5"/>
          <w:spacing w:val="15"/>
          <w:sz w:val="48"/>
        </w:rPr>
        <w:t xml:space="preserve"> година</w:t>
      </w:r>
    </w:p>
    <w:p w14:paraId="65129521" w14:textId="77777777" w:rsidR="001C394D" w:rsidRPr="001C394D" w:rsidRDefault="001C394D" w:rsidP="001C3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F003AF" w14:textId="77777777" w:rsidR="001C394D" w:rsidRPr="001C394D" w:rsidRDefault="001C394D" w:rsidP="001C3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CA0B3E" w14:textId="77777777" w:rsidR="001C394D" w:rsidRDefault="0055273F" w:rsidP="0055273F">
      <w:pPr>
        <w:tabs>
          <w:tab w:val="left" w:pos="548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201E2BFB" w14:textId="77777777" w:rsidR="0055273F" w:rsidRDefault="0055273F" w:rsidP="0055273F">
      <w:pPr>
        <w:tabs>
          <w:tab w:val="left" w:pos="548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8A0996" w14:textId="77777777" w:rsidR="0055273F" w:rsidRDefault="0055273F" w:rsidP="0055273F">
      <w:pPr>
        <w:tabs>
          <w:tab w:val="left" w:pos="548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D471113" w14:textId="77777777" w:rsidR="00606F85" w:rsidRPr="001C394D" w:rsidRDefault="00606F85" w:rsidP="00606F85">
      <w:pPr>
        <w:tabs>
          <w:tab w:val="left" w:pos="548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A66F445" w14:textId="513F2F6B" w:rsidR="00606F85" w:rsidRDefault="00606F85" w:rsidP="00606F8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394D">
        <w:rPr>
          <w:rFonts w:ascii="Times New Roman" w:hAnsi="Times New Roman" w:cs="Times New Roman"/>
          <w:b/>
          <w:sz w:val="28"/>
          <w:szCs w:val="28"/>
        </w:rPr>
        <w:t xml:space="preserve">Планът е изготвен </w:t>
      </w:r>
      <w:r>
        <w:rPr>
          <w:rFonts w:ascii="Times New Roman" w:hAnsi="Times New Roman" w:cs="Times New Roman"/>
          <w:b/>
          <w:sz w:val="28"/>
          <w:szCs w:val="28"/>
        </w:rPr>
        <w:t>в изпълнение на Решение №</w:t>
      </w:r>
      <w:r w:rsidRPr="006E026A">
        <w:rPr>
          <w:rFonts w:ascii="Times New Roman" w:hAnsi="Times New Roman" w:cs="Times New Roman"/>
          <w:b/>
          <w:sz w:val="28"/>
          <w:szCs w:val="28"/>
        </w:rPr>
        <w:t>623 на МС от 14.08.2026 г. за приемане на Списък на иновативните училища в Република България за учебната 2026/2027 година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6E026A">
        <w:rPr>
          <w:rFonts w:ascii="Times New Roman" w:hAnsi="Times New Roman" w:cs="Times New Roman"/>
          <w:b/>
          <w:sz w:val="28"/>
          <w:szCs w:val="28"/>
        </w:rPr>
        <w:t xml:space="preserve"> Oбн., ДВ, бр. 76 от 21.08.2026 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B5EA56" w14:textId="77777777" w:rsidR="00606F85" w:rsidRDefault="00606F85" w:rsidP="00606F8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EBB4F7" w14:textId="77777777" w:rsidR="00606F85" w:rsidRPr="001C394D" w:rsidRDefault="00606F85" w:rsidP="00606F85">
      <w:pPr>
        <w:tabs>
          <w:tab w:val="left" w:pos="993"/>
        </w:tabs>
        <w:spacing w:after="0" w:line="240" w:lineRule="auto"/>
        <w:ind w:firstLine="993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08A4BC3" w14:textId="77777777" w:rsidR="00606F85" w:rsidRDefault="00606F85" w:rsidP="00606F85">
      <w:pPr>
        <w:tabs>
          <w:tab w:val="left" w:pos="993"/>
        </w:tabs>
        <w:spacing w:after="0" w:line="240" w:lineRule="auto"/>
        <w:ind w:left="1428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67610C7E" w14:textId="77777777" w:rsidR="001C394D" w:rsidRDefault="001C394D" w:rsidP="001C394D">
      <w:pPr>
        <w:tabs>
          <w:tab w:val="left" w:pos="993"/>
        </w:tabs>
        <w:spacing w:after="0" w:line="240" w:lineRule="auto"/>
        <w:ind w:left="1428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1291DD6" w14:textId="77777777" w:rsidR="0055273F" w:rsidRDefault="0055273F" w:rsidP="001C394D">
      <w:pPr>
        <w:tabs>
          <w:tab w:val="left" w:pos="993"/>
        </w:tabs>
        <w:spacing w:after="0" w:line="240" w:lineRule="auto"/>
        <w:ind w:left="1428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16A48F8" w14:textId="77777777" w:rsidR="0055273F" w:rsidRDefault="0055273F" w:rsidP="001C394D">
      <w:pPr>
        <w:tabs>
          <w:tab w:val="left" w:pos="993"/>
        </w:tabs>
        <w:spacing w:after="0" w:line="240" w:lineRule="auto"/>
        <w:ind w:left="1428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57E5512" w14:textId="77777777" w:rsidR="0055273F" w:rsidRDefault="0055273F" w:rsidP="001C394D">
      <w:pPr>
        <w:tabs>
          <w:tab w:val="left" w:pos="993"/>
        </w:tabs>
        <w:spacing w:after="0" w:line="240" w:lineRule="auto"/>
        <w:ind w:left="1428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2A925A7F" w14:textId="6180E908" w:rsidR="000857A7" w:rsidRDefault="000857A7" w:rsidP="001C394D">
      <w:pPr>
        <w:tabs>
          <w:tab w:val="left" w:pos="993"/>
        </w:tabs>
        <w:spacing w:after="0" w:line="240" w:lineRule="auto"/>
        <w:ind w:left="1428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2978B472" w14:textId="16AF3968" w:rsidR="006919F5" w:rsidRDefault="006919F5" w:rsidP="001C394D">
      <w:pPr>
        <w:tabs>
          <w:tab w:val="left" w:pos="993"/>
        </w:tabs>
        <w:spacing w:after="0" w:line="240" w:lineRule="auto"/>
        <w:ind w:left="1428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B3A02E7" w14:textId="5B8E33A1" w:rsidR="006919F5" w:rsidRDefault="006919F5" w:rsidP="001C394D">
      <w:pPr>
        <w:tabs>
          <w:tab w:val="left" w:pos="993"/>
        </w:tabs>
        <w:spacing w:after="0" w:line="240" w:lineRule="auto"/>
        <w:ind w:left="1428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95F8DE9" w14:textId="77777777" w:rsidR="006919F5" w:rsidRDefault="006919F5" w:rsidP="001C394D">
      <w:pPr>
        <w:tabs>
          <w:tab w:val="left" w:pos="993"/>
        </w:tabs>
        <w:spacing w:after="0" w:line="240" w:lineRule="auto"/>
        <w:ind w:left="1428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8E779B3" w14:textId="2B240BCA" w:rsidR="000857A7" w:rsidRDefault="000857A7" w:rsidP="006919F5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1.Административни дейности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174"/>
        <w:tblW w:w="9472" w:type="dxa"/>
        <w:tblLook w:val="04A0" w:firstRow="1" w:lastRow="0" w:firstColumn="1" w:lastColumn="0" w:noHBand="0" w:noVBand="1"/>
      </w:tblPr>
      <w:tblGrid>
        <w:gridCol w:w="594"/>
        <w:gridCol w:w="3229"/>
        <w:gridCol w:w="1701"/>
        <w:gridCol w:w="2162"/>
        <w:gridCol w:w="1786"/>
      </w:tblGrid>
      <w:tr w:rsidR="006919F5" w:rsidRPr="00904DEC" w14:paraId="1B666331" w14:textId="77777777" w:rsidTr="005F2815">
        <w:trPr>
          <w:trHeight w:val="793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5C6E9472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04DEC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229" w:type="dxa"/>
            <w:shd w:val="clear" w:color="auto" w:fill="D9D9D9" w:themeFill="background1" w:themeFillShade="D9"/>
            <w:vAlign w:val="center"/>
          </w:tcPr>
          <w:p w14:paraId="1941CF47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04DEC">
              <w:rPr>
                <w:rFonts w:ascii="Times New Roman" w:hAnsi="Times New Roman" w:cs="Times New Roman"/>
                <w:b/>
              </w:rPr>
              <w:t>Дейност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CB9A5EC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04DEC">
              <w:rPr>
                <w:rFonts w:ascii="Times New Roman" w:hAnsi="Times New Roman" w:cs="Times New Roman"/>
                <w:b/>
              </w:rPr>
              <w:t>Срок</w:t>
            </w:r>
          </w:p>
        </w:tc>
        <w:tc>
          <w:tcPr>
            <w:tcW w:w="2162" w:type="dxa"/>
            <w:shd w:val="clear" w:color="auto" w:fill="D9D9D9" w:themeFill="background1" w:themeFillShade="D9"/>
            <w:vAlign w:val="center"/>
          </w:tcPr>
          <w:p w14:paraId="491EFB04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04DEC">
              <w:rPr>
                <w:rFonts w:ascii="Times New Roman" w:hAnsi="Times New Roman" w:cs="Times New Roman"/>
                <w:b/>
              </w:rPr>
              <w:t>Отговорник</w:t>
            </w:r>
          </w:p>
        </w:tc>
        <w:tc>
          <w:tcPr>
            <w:tcW w:w="1786" w:type="dxa"/>
            <w:shd w:val="clear" w:color="auto" w:fill="D9D9D9" w:themeFill="background1" w:themeFillShade="D9"/>
            <w:vAlign w:val="center"/>
          </w:tcPr>
          <w:p w14:paraId="4490AFB4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04DEC">
              <w:rPr>
                <w:rFonts w:ascii="Times New Roman" w:hAnsi="Times New Roman" w:cs="Times New Roman"/>
                <w:b/>
              </w:rPr>
              <w:t>Индикатор</w:t>
            </w:r>
          </w:p>
          <w:p w14:paraId="7DB171C4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04DEC">
              <w:rPr>
                <w:rFonts w:ascii="Times New Roman" w:hAnsi="Times New Roman" w:cs="Times New Roman"/>
                <w:b/>
              </w:rPr>
              <w:t xml:space="preserve"> за изпълнение</w:t>
            </w:r>
          </w:p>
        </w:tc>
      </w:tr>
      <w:tr w:rsidR="006919F5" w:rsidRPr="00904DEC" w14:paraId="435BC4FC" w14:textId="77777777" w:rsidTr="005F2815">
        <w:trPr>
          <w:trHeight w:val="1328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41F8135C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29" w:type="dxa"/>
            <w:vAlign w:val="center"/>
          </w:tcPr>
          <w:p w14:paraId="650B91FA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на проектно предложение</w:t>
            </w:r>
            <w:r w:rsidRPr="00904DEC">
              <w:rPr>
                <w:rFonts w:ascii="Times New Roman" w:hAnsi="Times New Roman" w:cs="Times New Roman"/>
              </w:rPr>
              <w:t xml:space="preserve"> за кандидатстване по НП „</w:t>
            </w:r>
            <w:r>
              <w:rPr>
                <w:rFonts w:ascii="Times New Roman" w:hAnsi="Times New Roman" w:cs="Times New Roman"/>
              </w:rPr>
              <w:t xml:space="preserve">Иновации в действие“, </w:t>
            </w:r>
            <w:r w:rsidRPr="00904DEC">
              <w:rPr>
                <w:rFonts w:ascii="Times New Roman" w:hAnsi="Times New Roman" w:cs="Times New Roman"/>
              </w:rPr>
              <w:t>Модул 2.</w:t>
            </w:r>
          </w:p>
        </w:tc>
        <w:tc>
          <w:tcPr>
            <w:tcW w:w="1701" w:type="dxa"/>
            <w:vAlign w:val="center"/>
          </w:tcPr>
          <w:p w14:paraId="07EC10B2" w14:textId="77777777" w:rsidR="006919F5" w:rsidRPr="00E55B4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E55B4C">
              <w:rPr>
                <w:rFonts w:ascii="Times New Roman" w:hAnsi="Times New Roman" w:cs="Times New Roman"/>
              </w:rPr>
              <w:t>До</w:t>
            </w:r>
          </w:p>
          <w:p w14:paraId="06492D39" w14:textId="0D75E21F" w:rsidR="006919F5" w:rsidRPr="00E55B4C" w:rsidRDefault="006919F5" w:rsidP="00216D10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E55B4C">
              <w:rPr>
                <w:rFonts w:ascii="Times New Roman" w:hAnsi="Times New Roman" w:cs="Times New Roman"/>
              </w:rPr>
              <w:t>1</w:t>
            </w:r>
            <w:r w:rsidR="00216D10" w:rsidRPr="00E55B4C">
              <w:rPr>
                <w:rFonts w:ascii="Times New Roman" w:hAnsi="Times New Roman" w:cs="Times New Roman"/>
              </w:rPr>
              <w:t>5</w:t>
            </w:r>
            <w:r w:rsidRPr="00E55B4C">
              <w:rPr>
                <w:rFonts w:ascii="Times New Roman" w:hAnsi="Times New Roman" w:cs="Times New Roman"/>
              </w:rPr>
              <w:t>.</w:t>
            </w:r>
            <w:r w:rsidR="00216D10" w:rsidRPr="00E55B4C">
              <w:rPr>
                <w:rFonts w:ascii="Times New Roman" w:hAnsi="Times New Roman" w:cs="Times New Roman"/>
              </w:rPr>
              <w:t>09</w:t>
            </w:r>
            <w:r w:rsidRPr="00E55B4C">
              <w:rPr>
                <w:rFonts w:ascii="Times New Roman" w:hAnsi="Times New Roman" w:cs="Times New Roman"/>
              </w:rPr>
              <w:t>.202</w:t>
            </w:r>
            <w:r w:rsidR="00216D10" w:rsidRPr="00E55B4C">
              <w:rPr>
                <w:rFonts w:ascii="Times New Roman" w:hAnsi="Times New Roman" w:cs="Times New Roman"/>
              </w:rPr>
              <w:t>6</w:t>
            </w:r>
            <w:r w:rsidRPr="00E55B4C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162" w:type="dxa"/>
            <w:vAlign w:val="center"/>
          </w:tcPr>
          <w:p w14:paraId="40588BCB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i/>
              </w:rPr>
            </w:pPr>
            <w:r w:rsidRPr="00904DEC">
              <w:rPr>
                <w:rFonts w:ascii="Times New Roman" w:hAnsi="Times New Roman" w:cs="Times New Roman"/>
              </w:rPr>
              <w:t>Д-р М. Вълчев-директор</w:t>
            </w:r>
          </w:p>
          <w:p w14:paraId="1FF7CB68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Т. Влъчкова-</w:t>
            </w:r>
          </w:p>
          <w:p w14:paraId="00431466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 xml:space="preserve">координатор </w:t>
            </w:r>
          </w:p>
        </w:tc>
        <w:tc>
          <w:tcPr>
            <w:tcW w:w="1786" w:type="dxa"/>
            <w:vAlign w:val="center"/>
          </w:tcPr>
          <w:p w14:paraId="287248B3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Подадено проектно предложение</w:t>
            </w:r>
            <w:r w:rsidRPr="00904DEC">
              <w:rPr>
                <w:rFonts w:ascii="Times New Roman" w:hAnsi="Times New Roman" w:cs="Times New Roman"/>
              </w:rPr>
              <w:t>, изготвени договори, програми</w:t>
            </w:r>
          </w:p>
        </w:tc>
      </w:tr>
      <w:tr w:rsidR="006919F5" w:rsidRPr="00904DEC" w14:paraId="660A1978" w14:textId="77777777" w:rsidTr="005F2815">
        <w:trPr>
          <w:trHeight w:val="1052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32A0C420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29" w:type="dxa"/>
            <w:vAlign w:val="center"/>
          </w:tcPr>
          <w:p w14:paraId="5C90CB87" w14:textId="6B1BB59D" w:rsidR="006919F5" w:rsidRPr="00904DEC" w:rsidRDefault="006919F5" w:rsidP="00BE67A6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Изготвяне и утвърждаване на план на основните дейности по иновацията за учебната 202</w:t>
            </w:r>
            <w:r w:rsidR="00BE67A6">
              <w:rPr>
                <w:rFonts w:ascii="Times New Roman" w:hAnsi="Times New Roman" w:cs="Times New Roman"/>
              </w:rPr>
              <w:t>6</w:t>
            </w:r>
            <w:r w:rsidRPr="00904DEC">
              <w:rPr>
                <w:rFonts w:ascii="Times New Roman" w:hAnsi="Times New Roman" w:cs="Times New Roman"/>
              </w:rPr>
              <w:t>/202</w:t>
            </w:r>
            <w:r w:rsidR="00BE67A6">
              <w:rPr>
                <w:rFonts w:ascii="Times New Roman" w:hAnsi="Times New Roman" w:cs="Times New Roman"/>
              </w:rPr>
              <w:t>7</w:t>
            </w:r>
            <w:r w:rsidRPr="00904DEC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701" w:type="dxa"/>
            <w:vAlign w:val="center"/>
          </w:tcPr>
          <w:p w14:paraId="39DCD3F5" w14:textId="77777777" w:rsidR="006919F5" w:rsidRPr="00E55B4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E55B4C">
              <w:rPr>
                <w:rFonts w:ascii="Times New Roman" w:hAnsi="Times New Roman" w:cs="Times New Roman"/>
              </w:rPr>
              <w:t xml:space="preserve">До </w:t>
            </w:r>
          </w:p>
          <w:p w14:paraId="67BC36A4" w14:textId="30A48208" w:rsidR="006919F5" w:rsidRPr="00E55B4C" w:rsidRDefault="00216D10" w:rsidP="00216D10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E55B4C">
              <w:rPr>
                <w:rFonts w:ascii="Times New Roman" w:hAnsi="Times New Roman" w:cs="Times New Roman"/>
              </w:rPr>
              <w:t>25.09.</w:t>
            </w:r>
            <w:r w:rsidR="006919F5" w:rsidRPr="00E55B4C">
              <w:rPr>
                <w:rFonts w:ascii="Times New Roman" w:hAnsi="Times New Roman" w:cs="Times New Roman"/>
              </w:rPr>
              <w:t>202</w:t>
            </w:r>
            <w:r w:rsidRPr="00E55B4C">
              <w:rPr>
                <w:rFonts w:ascii="Times New Roman" w:hAnsi="Times New Roman" w:cs="Times New Roman"/>
              </w:rPr>
              <w:t>6</w:t>
            </w:r>
            <w:r w:rsidR="006919F5" w:rsidRPr="00E55B4C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162" w:type="dxa"/>
            <w:vAlign w:val="center"/>
          </w:tcPr>
          <w:p w14:paraId="3A892D36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Д-р М. Вълчев-директор</w:t>
            </w:r>
          </w:p>
          <w:p w14:paraId="3B983F38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Екип за реализиране на иновацията</w:t>
            </w:r>
          </w:p>
        </w:tc>
        <w:tc>
          <w:tcPr>
            <w:tcW w:w="1786" w:type="dxa"/>
            <w:vAlign w:val="center"/>
          </w:tcPr>
          <w:p w14:paraId="5ABE0F93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Утвърден план</w:t>
            </w:r>
          </w:p>
          <w:p w14:paraId="48685823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Публикуване на сайта</w:t>
            </w:r>
          </w:p>
        </w:tc>
      </w:tr>
      <w:tr w:rsidR="006919F5" w:rsidRPr="00904DEC" w14:paraId="48AD587E" w14:textId="77777777" w:rsidTr="005F2815">
        <w:trPr>
          <w:trHeight w:val="259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2C7FF9DF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29" w:type="dxa"/>
            <w:vAlign w:val="center"/>
          </w:tcPr>
          <w:p w14:paraId="44A19B5B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Своевременно изготвяне и съхранение на документация, свързана с провеждането на иновативния процес.</w:t>
            </w:r>
          </w:p>
        </w:tc>
        <w:tc>
          <w:tcPr>
            <w:tcW w:w="1701" w:type="dxa"/>
            <w:vAlign w:val="center"/>
          </w:tcPr>
          <w:p w14:paraId="06D1C682" w14:textId="77777777" w:rsidR="006919F5" w:rsidRPr="005F2815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5F2815">
              <w:rPr>
                <w:rFonts w:ascii="Times New Roman" w:hAnsi="Times New Roman" w:cs="Times New Roman"/>
              </w:rPr>
              <w:t xml:space="preserve">Постоянен </w:t>
            </w:r>
          </w:p>
        </w:tc>
        <w:tc>
          <w:tcPr>
            <w:tcW w:w="2162" w:type="dxa"/>
            <w:vAlign w:val="center"/>
          </w:tcPr>
          <w:p w14:paraId="38B9118A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Екип за реализиране на иновацията</w:t>
            </w:r>
          </w:p>
        </w:tc>
        <w:tc>
          <w:tcPr>
            <w:tcW w:w="1786" w:type="dxa"/>
            <w:vAlign w:val="center"/>
          </w:tcPr>
          <w:p w14:paraId="2EE2AA55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Протоколи, списъци, програми, снимки, продукти и др.</w:t>
            </w:r>
          </w:p>
        </w:tc>
      </w:tr>
      <w:tr w:rsidR="006919F5" w:rsidRPr="0016741A" w14:paraId="415A35BB" w14:textId="77777777" w:rsidTr="005F2815">
        <w:trPr>
          <w:trHeight w:val="259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3D28BCE7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29" w:type="dxa"/>
            <w:vAlign w:val="center"/>
          </w:tcPr>
          <w:p w14:paraId="5EE3CFAB" w14:textId="2FD23068" w:rsidR="006919F5" w:rsidRPr="00904DEC" w:rsidRDefault="006919F5" w:rsidP="00087413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Изготвяне на отчет за реализираните дейности през учебната 202</w:t>
            </w:r>
            <w:r w:rsidR="00087413">
              <w:rPr>
                <w:rFonts w:ascii="Times New Roman" w:hAnsi="Times New Roman" w:cs="Times New Roman"/>
              </w:rPr>
              <w:t>6</w:t>
            </w:r>
            <w:r w:rsidRPr="00904DEC">
              <w:rPr>
                <w:rFonts w:ascii="Times New Roman" w:hAnsi="Times New Roman" w:cs="Times New Roman"/>
              </w:rPr>
              <w:t>/202</w:t>
            </w:r>
            <w:r w:rsidR="00087413">
              <w:rPr>
                <w:rFonts w:ascii="Times New Roman" w:hAnsi="Times New Roman" w:cs="Times New Roman"/>
              </w:rPr>
              <w:t>7</w:t>
            </w:r>
            <w:r w:rsidRPr="00904DEC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701" w:type="dxa"/>
            <w:vAlign w:val="center"/>
          </w:tcPr>
          <w:p w14:paraId="64A2C695" w14:textId="5BDE1B59" w:rsidR="006919F5" w:rsidRPr="00FB7BE5" w:rsidRDefault="006919F5" w:rsidP="005F2815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м. юни 202</w:t>
            </w:r>
            <w:r w:rsidR="005F2815" w:rsidRPr="00FB7BE5">
              <w:rPr>
                <w:rFonts w:ascii="Times New Roman" w:hAnsi="Times New Roman" w:cs="Times New Roman"/>
              </w:rPr>
              <w:t>7</w:t>
            </w:r>
            <w:r w:rsidRPr="00FB7BE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162" w:type="dxa"/>
            <w:vAlign w:val="center"/>
          </w:tcPr>
          <w:p w14:paraId="4D067E34" w14:textId="77777777" w:rsidR="006919F5" w:rsidRPr="00FB7BE5" w:rsidRDefault="00216D10" w:rsidP="00216D10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Н.Василева</w:t>
            </w:r>
          </w:p>
          <w:p w14:paraId="0D245C6A" w14:textId="7CBBF3BC" w:rsidR="00216D10" w:rsidRPr="00FB7BE5" w:rsidRDefault="00216D10" w:rsidP="00216D10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Драга Маринова</w:t>
            </w:r>
          </w:p>
          <w:p w14:paraId="51827FC9" w14:textId="166D320A" w:rsidR="00216D10" w:rsidRPr="00FB7BE5" w:rsidRDefault="00216D10" w:rsidP="00216D10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Т.Влъчова</w:t>
            </w:r>
          </w:p>
          <w:p w14:paraId="53A93ECF" w14:textId="04D07ADF" w:rsidR="00216D10" w:rsidRPr="00FB7BE5" w:rsidRDefault="00216D10" w:rsidP="00216D10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786" w:type="dxa"/>
            <w:vAlign w:val="center"/>
          </w:tcPr>
          <w:p w14:paraId="1EDB6EA2" w14:textId="77777777" w:rsidR="006919F5" w:rsidRPr="00904DEC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Отчет</w:t>
            </w:r>
          </w:p>
          <w:p w14:paraId="632FF1C0" w14:textId="77777777" w:rsidR="006919F5" w:rsidRPr="0016741A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904DEC">
              <w:rPr>
                <w:rFonts w:ascii="Times New Roman" w:hAnsi="Times New Roman" w:cs="Times New Roman"/>
              </w:rPr>
              <w:t>Публикуване на сайта</w:t>
            </w:r>
          </w:p>
        </w:tc>
      </w:tr>
    </w:tbl>
    <w:p w14:paraId="3334871E" w14:textId="46F9F64B" w:rsidR="00EE323B" w:rsidRDefault="00EE323B" w:rsidP="001C394D">
      <w:pPr>
        <w:tabs>
          <w:tab w:val="left" w:pos="993"/>
        </w:tabs>
        <w:spacing w:after="0" w:line="240" w:lineRule="auto"/>
        <w:ind w:left="1428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3CF9C333" w14:textId="7AF2AEA3" w:rsidR="006919F5" w:rsidRPr="00EE323B" w:rsidRDefault="00FB345C" w:rsidP="006919F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</w:t>
      </w:r>
      <w:r w:rsidR="006919F5" w:rsidRPr="006919F5">
        <w:rPr>
          <w:rFonts w:ascii="Times New Roman" w:hAnsi="Times New Roman" w:cs="Times New Roman"/>
          <w:b/>
        </w:rPr>
        <w:t xml:space="preserve"> </w:t>
      </w:r>
      <w:r w:rsidR="0031686A">
        <w:rPr>
          <w:rFonts w:ascii="Times New Roman" w:hAnsi="Times New Roman" w:cs="Times New Roman"/>
          <w:b/>
        </w:rPr>
        <w:t>Разширяване и интеграция</w:t>
      </w:r>
    </w:p>
    <w:tbl>
      <w:tblPr>
        <w:tblStyle w:val="TableGrid"/>
        <w:tblpPr w:leftFromText="180" w:rightFromText="180" w:vertAnchor="text" w:horzAnchor="margin" w:tblpY="174"/>
        <w:tblW w:w="9472" w:type="dxa"/>
        <w:tblLook w:val="04A0" w:firstRow="1" w:lastRow="0" w:firstColumn="1" w:lastColumn="0" w:noHBand="0" w:noVBand="1"/>
      </w:tblPr>
      <w:tblGrid>
        <w:gridCol w:w="594"/>
        <w:gridCol w:w="3370"/>
        <w:gridCol w:w="1418"/>
        <w:gridCol w:w="2304"/>
        <w:gridCol w:w="1786"/>
      </w:tblGrid>
      <w:tr w:rsidR="006919F5" w:rsidRPr="0016741A" w14:paraId="114776AC" w14:textId="77777777" w:rsidTr="006919F5">
        <w:trPr>
          <w:trHeight w:val="793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3027606D" w14:textId="77777777" w:rsidR="006919F5" w:rsidRPr="0016741A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16741A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370" w:type="dxa"/>
            <w:shd w:val="clear" w:color="auto" w:fill="D9D9D9" w:themeFill="background1" w:themeFillShade="D9"/>
            <w:vAlign w:val="center"/>
          </w:tcPr>
          <w:p w14:paraId="71AAF463" w14:textId="77777777" w:rsidR="006919F5" w:rsidRPr="0016741A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16741A">
              <w:rPr>
                <w:rFonts w:ascii="Times New Roman" w:hAnsi="Times New Roman" w:cs="Times New Roman"/>
                <w:b/>
              </w:rPr>
              <w:t>Дейност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66E5C0C" w14:textId="77777777" w:rsidR="006919F5" w:rsidRPr="0016741A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16741A">
              <w:rPr>
                <w:rFonts w:ascii="Times New Roman" w:hAnsi="Times New Roman" w:cs="Times New Roman"/>
                <w:b/>
              </w:rPr>
              <w:t>Срок</w:t>
            </w:r>
          </w:p>
        </w:tc>
        <w:tc>
          <w:tcPr>
            <w:tcW w:w="2304" w:type="dxa"/>
            <w:shd w:val="clear" w:color="auto" w:fill="D9D9D9" w:themeFill="background1" w:themeFillShade="D9"/>
            <w:vAlign w:val="center"/>
          </w:tcPr>
          <w:p w14:paraId="12CE095C" w14:textId="77777777" w:rsidR="006919F5" w:rsidRPr="0016741A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16741A">
              <w:rPr>
                <w:rFonts w:ascii="Times New Roman" w:hAnsi="Times New Roman" w:cs="Times New Roman"/>
                <w:b/>
              </w:rPr>
              <w:t>Отговорник</w:t>
            </w:r>
          </w:p>
        </w:tc>
        <w:tc>
          <w:tcPr>
            <w:tcW w:w="1786" w:type="dxa"/>
            <w:shd w:val="clear" w:color="auto" w:fill="D9D9D9" w:themeFill="background1" w:themeFillShade="D9"/>
            <w:vAlign w:val="center"/>
          </w:tcPr>
          <w:p w14:paraId="0549CF77" w14:textId="77777777" w:rsidR="006919F5" w:rsidRPr="0016741A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16741A">
              <w:rPr>
                <w:rFonts w:ascii="Times New Roman" w:hAnsi="Times New Roman" w:cs="Times New Roman"/>
                <w:b/>
              </w:rPr>
              <w:t>Индикатор</w:t>
            </w:r>
          </w:p>
          <w:p w14:paraId="7BA8AED1" w14:textId="77777777" w:rsidR="006919F5" w:rsidRPr="0016741A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16741A">
              <w:rPr>
                <w:rFonts w:ascii="Times New Roman" w:hAnsi="Times New Roman" w:cs="Times New Roman"/>
                <w:b/>
              </w:rPr>
              <w:t xml:space="preserve"> за изпълнение</w:t>
            </w:r>
          </w:p>
        </w:tc>
      </w:tr>
      <w:tr w:rsidR="006919F5" w:rsidRPr="0016741A" w14:paraId="1BD5FDAE" w14:textId="77777777" w:rsidTr="006919F5">
        <w:trPr>
          <w:trHeight w:val="1328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7DA069F1" w14:textId="77777777" w:rsidR="006919F5" w:rsidRPr="00FB7BE5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70" w:type="dxa"/>
            <w:vAlign w:val="center"/>
          </w:tcPr>
          <w:p w14:paraId="0E0D2B01" w14:textId="7F43563D" w:rsidR="006919F5" w:rsidRPr="00FB7BE5" w:rsidRDefault="00DF6727" w:rsidP="00651C21">
            <w:pPr>
              <w:tabs>
                <w:tab w:val="left" w:pos="993"/>
              </w:tabs>
              <w:ind w:firstLine="289"/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 xml:space="preserve">Обучение </w:t>
            </w:r>
          </w:p>
        </w:tc>
        <w:tc>
          <w:tcPr>
            <w:tcW w:w="1418" w:type="dxa"/>
            <w:vAlign w:val="center"/>
          </w:tcPr>
          <w:p w14:paraId="111DA234" w14:textId="2ECDB567" w:rsidR="006919F5" w:rsidRPr="00FB7BE5" w:rsidRDefault="006F2D7A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Ноември</w:t>
            </w:r>
          </w:p>
          <w:p w14:paraId="2E5A13D0" w14:textId="0E76E904" w:rsidR="006F2D7A" w:rsidRPr="00FB7BE5" w:rsidRDefault="006F2D7A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2027 г.</w:t>
            </w:r>
          </w:p>
        </w:tc>
        <w:tc>
          <w:tcPr>
            <w:tcW w:w="2304" w:type="dxa"/>
            <w:vAlign w:val="center"/>
          </w:tcPr>
          <w:p w14:paraId="25372347" w14:textId="77777777" w:rsidR="00DF6727" w:rsidRPr="00FB7BE5" w:rsidRDefault="00DF6727" w:rsidP="00DF6727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Д-р М. Вълчев–директор</w:t>
            </w:r>
          </w:p>
          <w:p w14:paraId="4F511DA1" w14:textId="77777777" w:rsidR="00DF6727" w:rsidRPr="00FB7BE5" w:rsidRDefault="00DF6727" w:rsidP="00DF6727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Сн. Вълчева-</w:t>
            </w:r>
          </w:p>
          <w:p w14:paraId="75EA8439" w14:textId="77777777" w:rsidR="00DF6727" w:rsidRPr="00FB7BE5" w:rsidRDefault="00DF6727" w:rsidP="00DF6727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зам.-директор</w:t>
            </w:r>
          </w:p>
          <w:p w14:paraId="65E095EC" w14:textId="5CCDC7A4" w:rsidR="006919F5" w:rsidRPr="00FB7BE5" w:rsidRDefault="00651C21" w:rsidP="00651C21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Т.Влъчкова</w:t>
            </w:r>
          </w:p>
        </w:tc>
        <w:tc>
          <w:tcPr>
            <w:tcW w:w="1786" w:type="dxa"/>
            <w:vAlign w:val="center"/>
          </w:tcPr>
          <w:p w14:paraId="1BA3443F" w14:textId="77777777" w:rsidR="00DF6727" w:rsidRPr="0016741A" w:rsidRDefault="00DF6727" w:rsidP="00DF6727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Удостоверения</w:t>
            </w:r>
          </w:p>
          <w:p w14:paraId="617DDBF5" w14:textId="77777777" w:rsidR="00DF6727" w:rsidRPr="0016741A" w:rsidRDefault="00DF6727" w:rsidP="00DF6727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16741A">
              <w:rPr>
                <w:rFonts w:ascii="Times New Roman" w:hAnsi="Times New Roman" w:cs="Times New Roman"/>
              </w:rPr>
              <w:t>Присъствени списъци</w:t>
            </w:r>
          </w:p>
          <w:p w14:paraId="346C3340" w14:textId="77777777" w:rsidR="00DF6727" w:rsidRDefault="00DF6727" w:rsidP="00DF6727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16741A">
              <w:rPr>
                <w:rFonts w:ascii="Times New Roman" w:hAnsi="Times New Roman" w:cs="Times New Roman"/>
              </w:rPr>
              <w:t xml:space="preserve">Снимки </w:t>
            </w:r>
          </w:p>
          <w:p w14:paraId="73E463CF" w14:textId="35F6F1A5" w:rsidR="006919F5" w:rsidRPr="0016741A" w:rsidRDefault="00DF6727" w:rsidP="00DF6727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Материали</w:t>
            </w:r>
          </w:p>
        </w:tc>
      </w:tr>
      <w:tr w:rsidR="006919F5" w:rsidRPr="0016741A" w14:paraId="3FE6CF5C" w14:textId="77777777" w:rsidTr="006919F5">
        <w:trPr>
          <w:trHeight w:val="1328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7B71AAE3" w14:textId="77777777" w:rsidR="006919F5" w:rsidRPr="00FB7BE5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70" w:type="dxa"/>
            <w:vAlign w:val="center"/>
          </w:tcPr>
          <w:p w14:paraId="197A006E" w14:textId="77777777" w:rsidR="006919F5" w:rsidRPr="00FB7BE5" w:rsidRDefault="00DF6727" w:rsidP="00DD62C4">
            <w:pPr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 xml:space="preserve">Разработване и апробиране на </w:t>
            </w:r>
            <w:r w:rsidRPr="00FB7BE5">
              <w:rPr>
                <w:rFonts w:ascii="Times New Roman" w:hAnsi="Times New Roman" w:cs="Times New Roman"/>
                <w:lang w:val="en-US"/>
              </w:rPr>
              <w:t>STREAM</w:t>
            </w:r>
            <w:r w:rsidRPr="00FB7BE5">
              <w:rPr>
                <w:rFonts w:ascii="Times New Roman" w:hAnsi="Times New Roman" w:cs="Times New Roman"/>
              </w:rPr>
              <w:t>-урок в паралелките от 5-ти до 10-ти клас.</w:t>
            </w:r>
          </w:p>
          <w:p w14:paraId="52B5CCE3" w14:textId="47669283" w:rsidR="00DF6727" w:rsidRPr="00FB7BE5" w:rsidRDefault="00DF6727" w:rsidP="00DD62C4">
            <w:pPr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/обучените учители – по 2 урока/</w:t>
            </w:r>
          </w:p>
        </w:tc>
        <w:tc>
          <w:tcPr>
            <w:tcW w:w="1418" w:type="dxa"/>
            <w:vAlign w:val="center"/>
          </w:tcPr>
          <w:p w14:paraId="497119D6" w14:textId="73565FCB" w:rsidR="006919F5" w:rsidRDefault="006F2D7A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Ноември – юни</w:t>
            </w:r>
          </w:p>
          <w:p w14:paraId="2381F536" w14:textId="3CD523E8" w:rsidR="006F2D7A" w:rsidRPr="0016741A" w:rsidRDefault="006F2D7A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2026/ 2027 г.</w:t>
            </w:r>
          </w:p>
        </w:tc>
        <w:tc>
          <w:tcPr>
            <w:tcW w:w="2304" w:type="dxa"/>
            <w:vAlign w:val="center"/>
          </w:tcPr>
          <w:p w14:paraId="672DD549" w14:textId="1BC5328E" w:rsidR="006919F5" w:rsidRPr="0016741A" w:rsidRDefault="00DF6727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Обучени учители</w:t>
            </w:r>
          </w:p>
        </w:tc>
        <w:tc>
          <w:tcPr>
            <w:tcW w:w="1786" w:type="dxa"/>
            <w:vAlign w:val="center"/>
          </w:tcPr>
          <w:p w14:paraId="6267878F" w14:textId="77777777" w:rsidR="00DF6727" w:rsidRDefault="00DF6727" w:rsidP="00DF6727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Описание на разработените уроци</w:t>
            </w:r>
          </w:p>
          <w:p w14:paraId="38C86EE3" w14:textId="77777777" w:rsidR="00DF6727" w:rsidRDefault="00DF6727" w:rsidP="00DF6727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Снимки</w:t>
            </w:r>
          </w:p>
          <w:p w14:paraId="645C3193" w14:textId="7C52D08E" w:rsidR="006919F5" w:rsidRPr="0016741A" w:rsidRDefault="00DF6727" w:rsidP="00DF6727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Материали</w:t>
            </w:r>
          </w:p>
        </w:tc>
      </w:tr>
      <w:tr w:rsidR="006919F5" w:rsidRPr="0016741A" w14:paraId="2237C7B6" w14:textId="77777777" w:rsidTr="006919F5">
        <w:trPr>
          <w:trHeight w:val="1328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14ADD909" w14:textId="77777777" w:rsidR="006919F5" w:rsidRPr="00FB7BE5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370" w:type="dxa"/>
            <w:vAlign w:val="center"/>
          </w:tcPr>
          <w:p w14:paraId="58D23378" w14:textId="77777777" w:rsidR="006919F5" w:rsidRPr="00FB7BE5" w:rsidRDefault="00DF6727" w:rsidP="00DD62C4">
            <w:pPr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Разработване и апробиране на STREAM-урок в паралелките от 5-ти до 10-ти клас.</w:t>
            </w:r>
          </w:p>
          <w:p w14:paraId="6C6BF539" w14:textId="5BD34593" w:rsidR="00DF6727" w:rsidRPr="00FB7BE5" w:rsidRDefault="00DF6727" w:rsidP="00D03517">
            <w:pPr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 xml:space="preserve">/във всяка паралелка </w:t>
            </w:r>
            <w:r w:rsidR="006F2D7A" w:rsidRPr="00FB7BE5">
              <w:rPr>
                <w:rFonts w:ascii="Times New Roman" w:hAnsi="Times New Roman" w:cs="Times New Roman"/>
              </w:rPr>
              <w:t>по 1 урок/</w:t>
            </w:r>
          </w:p>
        </w:tc>
        <w:tc>
          <w:tcPr>
            <w:tcW w:w="1418" w:type="dxa"/>
            <w:vAlign w:val="center"/>
          </w:tcPr>
          <w:p w14:paraId="4AAB475F" w14:textId="77777777" w:rsidR="006F2D7A" w:rsidRDefault="006F2D7A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Октомври – юни </w:t>
            </w:r>
          </w:p>
          <w:p w14:paraId="04AB8C70" w14:textId="77531DCD" w:rsidR="006919F5" w:rsidRPr="0016741A" w:rsidRDefault="006F2D7A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2026/ 2027 г.</w:t>
            </w:r>
          </w:p>
        </w:tc>
        <w:tc>
          <w:tcPr>
            <w:tcW w:w="2304" w:type="dxa"/>
            <w:vAlign w:val="center"/>
          </w:tcPr>
          <w:p w14:paraId="44375A90" w14:textId="6F8848D8" w:rsidR="00DF6727" w:rsidRPr="0016741A" w:rsidRDefault="006F2D7A" w:rsidP="00DF6727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Учители, преподаващи в паралелките, обхванати в иновацията</w:t>
            </w:r>
          </w:p>
          <w:p w14:paraId="74571ACB" w14:textId="5DA12726" w:rsidR="006919F5" w:rsidRPr="0016741A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786" w:type="dxa"/>
            <w:vAlign w:val="center"/>
          </w:tcPr>
          <w:p w14:paraId="506EABFB" w14:textId="77777777" w:rsidR="006F2D7A" w:rsidRDefault="006F2D7A" w:rsidP="006F2D7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Описание на разработените уроци</w:t>
            </w:r>
          </w:p>
          <w:p w14:paraId="40C8AA2E" w14:textId="77777777" w:rsidR="006F2D7A" w:rsidRDefault="006F2D7A" w:rsidP="006F2D7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Снимки</w:t>
            </w:r>
          </w:p>
          <w:p w14:paraId="41061A9D" w14:textId="6D35730F" w:rsidR="006919F5" w:rsidRPr="0016741A" w:rsidRDefault="006F2D7A" w:rsidP="006F2D7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Материали</w:t>
            </w:r>
          </w:p>
        </w:tc>
      </w:tr>
      <w:tr w:rsidR="006919F5" w:rsidRPr="0016741A" w14:paraId="0595CB5A" w14:textId="77777777" w:rsidTr="006919F5">
        <w:trPr>
          <w:trHeight w:val="1328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50F56051" w14:textId="77777777" w:rsidR="006919F5" w:rsidRPr="0016741A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370" w:type="dxa"/>
            <w:vAlign w:val="center"/>
          </w:tcPr>
          <w:p w14:paraId="707CDD0A" w14:textId="64238A88" w:rsidR="006919F5" w:rsidRPr="0031686A" w:rsidRDefault="0031686A" w:rsidP="00DD62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Организиране и провеждане на </w:t>
            </w:r>
            <w:r>
              <w:rPr>
                <w:rFonts w:ascii="Times New Roman" w:hAnsi="Times New Roman" w:cs="Times New Roman"/>
                <w:lang w:val="en-US"/>
              </w:rPr>
              <w:t>STREAM</w:t>
            </w:r>
            <w:r>
              <w:rPr>
                <w:rFonts w:ascii="Times New Roman" w:hAnsi="Times New Roman" w:cs="Times New Roman"/>
              </w:rPr>
              <w:t xml:space="preserve"> седмица – „Бъдеще в моето училище“</w:t>
            </w:r>
          </w:p>
        </w:tc>
        <w:tc>
          <w:tcPr>
            <w:tcW w:w="1418" w:type="dxa"/>
            <w:vAlign w:val="center"/>
          </w:tcPr>
          <w:p w14:paraId="76223DAA" w14:textId="49D23B4C" w:rsidR="006919F5" w:rsidRDefault="00B615D0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Април  2027 г.</w:t>
            </w:r>
          </w:p>
        </w:tc>
        <w:tc>
          <w:tcPr>
            <w:tcW w:w="2304" w:type="dxa"/>
            <w:vAlign w:val="center"/>
          </w:tcPr>
          <w:p w14:paraId="1AA49D32" w14:textId="2D26671C" w:rsidR="006919F5" w:rsidRPr="0016741A" w:rsidRDefault="009D31BF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Екип по иновацията</w:t>
            </w:r>
            <w:r w:rsidRPr="0016741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86" w:type="dxa"/>
            <w:vAlign w:val="center"/>
          </w:tcPr>
          <w:p w14:paraId="2BDE2DF5" w14:textId="5298F152" w:rsidR="006919F5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919F5" w:rsidRPr="0016741A" w14:paraId="171D6FB9" w14:textId="77777777" w:rsidTr="006919F5">
        <w:trPr>
          <w:trHeight w:val="1328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5EA6E9C6" w14:textId="77777777" w:rsidR="006919F5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370" w:type="dxa"/>
            <w:vAlign w:val="center"/>
          </w:tcPr>
          <w:p w14:paraId="446345F8" w14:textId="77F6CFA5" w:rsidR="006919F5" w:rsidRDefault="006F2D7A" w:rsidP="006F2D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Отразяване в</w:t>
            </w:r>
            <w:r w:rsidR="006919F5" w:rsidRPr="001952A7">
              <w:rPr>
                <w:rFonts w:ascii="Times New Roman" w:hAnsi="Times New Roman" w:cs="Times New Roman"/>
              </w:rPr>
              <w:t xml:space="preserve"> училищна</w:t>
            </w:r>
            <w:r>
              <w:rPr>
                <w:rFonts w:ascii="Times New Roman" w:hAnsi="Times New Roman" w:cs="Times New Roman"/>
              </w:rPr>
              <w:t>та</w:t>
            </w:r>
            <w:r w:rsidR="006919F5" w:rsidRPr="001952A7">
              <w:rPr>
                <w:rFonts w:ascii="Times New Roman" w:hAnsi="Times New Roman" w:cs="Times New Roman"/>
              </w:rPr>
              <w:t xml:space="preserve"> платформа за споделяне на разработеното съдържание</w:t>
            </w:r>
          </w:p>
        </w:tc>
        <w:tc>
          <w:tcPr>
            <w:tcW w:w="1418" w:type="dxa"/>
            <w:vAlign w:val="center"/>
          </w:tcPr>
          <w:p w14:paraId="2F800A4B" w14:textId="3DE6FA73" w:rsidR="006919F5" w:rsidRDefault="00B615D0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6919F5">
              <w:rPr>
                <w:rFonts w:ascii="Times New Roman" w:hAnsi="Times New Roman" w:cs="Times New Roman"/>
              </w:rPr>
              <w:t xml:space="preserve">арт-юни </w:t>
            </w:r>
          </w:p>
          <w:p w14:paraId="5E17B8DC" w14:textId="77777777" w:rsidR="006919F5" w:rsidRDefault="006919F5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г.</w:t>
            </w:r>
          </w:p>
        </w:tc>
        <w:tc>
          <w:tcPr>
            <w:tcW w:w="2304" w:type="dxa"/>
            <w:vAlign w:val="center"/>
          </w:tcPr>
          <w:p w14:paraId="68C0E202" w14:textId="77777777" w:rsidR="006919F5" w:rsidRDefault="009D31BF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Н.Василева</w:t>
            </w:r>
          </w:p>
          <w:p w14:paraId="6F028D85" w14:textId="3631EF06" w:rsidR="009D31BF" w:rsidRPr="0016741A" w:rsidRDefault="009D31BF" w:rsidP="009D31BF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Драга Маринова</w:t>
            </w:r>
          </w:p>
        </w:tc>
        <w:tc>
          <w:tcPr>
            <w:tcW w:w="1786" w:type="dxa"/>
            <w:vAlign w:val="center"/>
          </w:tcPr>
          <w:p w14:paraId="4FFC24D2" w14:textId="77777777" w:rsidR="006919F5" w:rsidRDefault="006919F5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Училищна платформа с разработени уроци</w:t>
            </w:r>
          </w:p>
        </w:tc>
      </w:tr>
      <w:tr w:rsidR="00FB7BE5" w:rsidRPr="00FB7BE5" w14:paraId="54E3B0C2" w14:textId="77777777" w:rsidTr="006919F5">
        <w:trPr>
          <w:trHeight w:val="1328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2D4AF80A" w14:textId="4AAB5B64" w:rsidR="006F2D7A" w:rsidRDefault="006F2D7A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3370" w:type="dxa"/>
            <w:vAlign w:val="center"/>
          </w:tcPr>
          <w:p w14:paraId="301A5048" w14:textId="02B44BBB" w:rsidR="006F2D7A" w:rsidRDefault="006F2D7A" w:rsidP="006F2D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Публичност на дейностите</w:t>
            </w:r>
          </w:p>
        </w:tc>
        <w:tc>
          <w:tcPr>
            <w:tcW w:w="1418" w:type="dxa"/>
            <w:vAlign w:val="center"/>
          </w:tcPr>
          <w:p w14:paraId="7C8699EB" w14:textId="27964E77" w:rsidR="006F2D7A" w:rsidRDefault="006F2D7A" w:rsidP="00DD62C4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постоянен</w:t>
            </w:r>
          </w:p>
        </w:tc>
        <w:tc>
          <w:tcPr>
            <w:tcW w:w="2304" w:type="dxa"/>
            <w:vAlign w:val="center"/>
          </w:tcPr>
          <w:p w14:paraId="33E0C7C0" w14:textId="77777777" w:rsidR="006F2D7A" w:rsidRPr="00FB7BE5" w:rsidRDefault="009D31BF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Т.Влъчкова</w:t>
            </w:r>
          </w:p>
          <w:p w14:paraId="52CBBC50" w14:textId="736DE5AC" w:rsidR="009D31BF" w:rsidRPr="00FB7BE5" w:rsidRDefault="009D31BF" w:rsidP="009D31BF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Н.Василева</w:t>
            </w:r>
          </w:p>
        </w:tc>
        <w:tc>
          <w:tcPr>
            <w:tcW w:w="1786" w:type="dxa"/>
            <w:vAlign w:val="center"/>
          </w:tcPr>
          <w:p w14:paraId="1ABBBBB5" w14:textId="77777777" w:rsidR="006F2D7A" w:rsidRPr="00FB7BE5" w:rsidRDefault="006F2D7A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Снимки</w:t>
            </w:r>
          </w:p>
          <w:p w14:paraId="6D043149" w14:textId="096DC9E7" w:rsidR="006F2D7A" w:rsidRPr="00FB7BE5" w:rsidRDefault="006F2D7A" w:rsidP="00DD62C4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</w:rPr>
            </w:pPr>
            <w:r w:rsidRPr="00FB7BE5">
              <w:rPr>
                <w:rFonts w:ascii="Times New Roman" w:hAnsi="Times New Roman" w:cs="Times New Roman"/>
              </w:rPr>
              <w:t>Публикации</w:t>
            </w:r>
          </w:p>
        </w:tc>
      </w:tr>
    </w:tbl>
    <w:p w14:paraId="3727949D" w14:textId="515BDDB3" w:rsidR="00715352" w:rsidRDefault="00715352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94D26" w14:textId="1CE19282" w:rsidR="002A2283" w:rsidRDefault="002A2283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BE47B1" w14:textId="497A4DB7" w:rsidR="002A2283" w:rsidRDefault="002A2283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Възможност за разширяване на обхвата на иновативния процес:</w:t>
      </w:r>
    </w:p>
    <w:p w14:paraId="74044C0E" w14:textId="780DC648" w:rsidR="002A2283" w:rsidRDefault="002A2283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Прилагане на иновативните дейности от педагогическите специалисти и учениците в начален етап,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XI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en-US"/>
        </w:rPr>
        <w:t>XII</w:t>
      </w:r>
      <w:r>
        <w:rPr>
          <w:rFonts w:ascii="Times New Roman" w:hAnsi="Times New Roman" w:cs="Times New Roman"/>
          <w:sz w:val="24"/>
          <w:szCs w:val="24"/>
        </w:rPr>
        <w:t xml:space="preserve"> клас.</w:t>
      </w:r>
    </w:p>
    <w:p w14:paraId="437CC2EC" w14:textId="244EC0DC" w:rsidR="002A2283" w:rsidRDefault="002A2283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C498BB0" w14:textId="7963FC35" w:rsidR="002A2283" w:rsidRDefault="002A2283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Възможност за мултиплициране на училищния опит и добри практики:</w:t>
      </w:r>
    </w:p>
    <w:p w14:paraId="0BCF77B1" w14:textId="3DC0BD90" w:rsidR="002A2283" w:rsidRDefault="002A2283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Представяне на натрупания опит на образователни форуми на общинско, областно, национално ниво, публикуване на материали в сайта на училището.</w:t>
      </w:r>
    </w:p>
    <w:p w14:paraId="2635094B" w14:textId="5BB23CC4" w:rsidR="002A2283" w:rsidRDefault="002A2283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D1FFB8" w14:textId="0B6B5EBC" w:rsidR="002A2283" w:rsidRDefault="008D2D97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Информация за учениците, включени в иновативния процес:</w:t>
      </w:r>
    </w:p>
    <w:p w14:paraId="311DF85D" w14:textId="37B8AE96" w:rsidR="008D2D97" w:rsidRDefault="008D2D97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80074">
        <w:rPr>
          <w:rFonts w:ascii="Times New Roman" w:hAnsi="Times New Roman" w:cs="Times New Roman"/>
          <w:sz w:val="24"/>
          <w:szCs w:val="24"/>
        </w:rPr>
        <w:t xml:space="preserve">През учебната 2026/ 2027 година – общо 538 ученици, съответно: 5. – 7. клас – 380 ученици, 8. – 10. клас </w:t>
      </w:r>
      <w:r w:rsidR="009C2E50">
        <w:rPr>
          <w:rFonts w:ascii="Times New Roman" w:hAnsi="Times New Roman" w:cs="Times New Roman"/>
          <w:sz w:val="24"/>
          <w:szCs w:val="24"/>
        </w:rPr>
        <w:t>–</w:t>
      </w:r>
      <w:r w:rsidR="00980074">
        <w:rPr>
          <w:rFonts w:ascii="Times New Roman" w:hAnsi="Times New Roman" w:cs="Times New Roman"/>
          <w:sz w:val="24"/>
          <w:szCs w:val="24"/>
        </w:rPr>
        <w:t xml:space="preserve"> </w:t>
      </w:r>
      <w:r w:rsidR="009C2E50">
        <w:rPr>
          <w:rFonts w:ascii="Times New Roman" w:hAnsi="Times New Roman" w:cs="Times New Roman"/>
          <w:sz w:val="24"/>
          <w:szCs w:val="24"/>
        </w:rPr>
        <w:t>158 ученици.</w:t>
      </w:r>
    </w:p>
    <w:p w14:paraId="430E73C7" w14:textId="1C7C777B" w:rsidR="009C2E50" w:rsidRDefault="009C2E50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006985" w14:textId="3049E0BE" w:rsidR="009C2E50" w:rsidRDefault="009C2E50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Информация за квалификацията на учителите, включени в иновативния процес:</w:t>
      </w:r>
    </w:p>
    <w:p w14:paraId="1D3F95CB" w14:textId="481CF1B6" w:rsidR="009C2E50" w:rsidRDefault="009C2E50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От 45 учитили: с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ПКС – 9 учители,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ПКС – 14 учители,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ПКС – 4 учители,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ПКС – 6 учители,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ПКС – 7 учители. Без ПКС – 5 учители.</w:t>
      </w:r>
    </w:p>
    <w:p w14:paraId="1971A59E" w14:textId="37EB515A" w:rsidR="009C2E50" w:rsidRDefault="009C2E50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99CB0F3" w14:textId="6194B33C" w:rsidR="009C2E50" w:rsidRDefault="003E1C50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Описание на целите и идеите, свързани с личностното, интелектуалното и емоционалното развитие на учениците:</w:t>
      </w:r>
    </w:p>
    <w:p w14:paraId="20AD024E" w14:textId="42976726" w:rsidR="003E1C50" w:rsidRDefault="003E1C50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Подготвени ученици с ключови умения за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 чрез активно въвличане в учебния процес на база развиване на силните им страни и ресурси; дигитални компетентности; критично мислене и умения за работа в екип; развити умения за пренасяне на знанието от една в друга област; гъвкавост и адаптивност.</w:t>
      </w:r>
    </w:p>
    <w:p w14:paraId="455CE75C" w14:textId="18248400" w:rsidR="00977020" w:rsidRDefault="00977020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BE8A3BB" w14:textId="5FA1C779" w:rsidR="00977020" w:rsidRDefault="00977020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Длъжностно лице от училището, за контакт:</w:t>
      </w:r>
    </w:p>
    <w:p w14:paraId="5C6E5E79" w14:textId="71C3275D" w:rsidR="00977020" w:rsidRDefault="00977020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Д-р Мартин Вълчев, директор на СУ „Гео Милев“ – Варна, тел. 0879 910 070</w:t>
      </w:r>
    </w:p>
    <w:p w14:paraId="66CA1A9C" w14:textId="60DD6319" w:rsidR="00977020" w:rsidRPr="00977020" w:rsidRDefault="00977020" w:rsidP="006919F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09:00 – 17:00 часа</w:t>
      </w:r>
    </w:p>
    <w:sectPr w:rsidR="00977020" w:rsidRPr="00977020" w:rsidSect="006919F5">
      <w:headerReference w:type="first" r:id="rId8"/>
      <w:pgSz w:w="11906" w:h="16838" w:code="9"/>
      <w:pgMar w:top="1134" w:right="1418" w:bottom="567" w:left="1418" w:header="124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89F18C" w14:textId="77777777" w:rsidR="00396CC5" w:rsidRDefault="00396CC5" w:rsidP="009E6631">
      <w:pPr>
        <w:spacing w:after="0" w:line="240" w:lineRule="auto"/>
      </w:pPr>
      <w:r>
        <w:separator/>
      </w:r>
    </w:p>
  </w:endnote>
  <w:endnote w:type="continuationSeparator" w:id="0">
    <w:p w14:paraId="02D159F2" w14:textId="77777777" w:rsidR="00396CC5" w:rsidRDefault="00396CC5" w:rsidP="009E6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1EAE4" w14:textId="77777777" w:rsidR="00396CC5" w:rsidRDefault="00396CC5" w:rsidP="009E6631">
      <w:pPr>
        <w:spacing w:after="0" w:line="240" w:lineRule="auto"/>
      </w:pPr>
      <w:r>
        <w:separator/>
      </w:r>
    </w:p>
  </w:footnote>
  <w:footnote w:type="continuationSeparator" w:id="0">
    <w:p w14:paraId="059EF39A" w14:textId="77777777" w:rsidR="00396CC5" w:rsidRDefault="00396CC5" w:rsidP="009E6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C21D66" w14:textId="77777777" w:rsidR="00B45587" w:rsidRPr="00AB2DAB" w:rsidRDefault="00B45587" w:rsidP="00AB2DAB">
    <w:pPr>
      <w:pStyle w:val="Header"/>
      <w:tabs>
        <w:tab w:val="clear" w:pos="4536"/>
        <w:tab w:val="left" w:pos="1560"/>
      </w:tabs>
      <w:jc w:val="center"/>
      <w:rPr>
        <w:rFonts w:ascii="Times New Roman" w:hAnsi="Times New Roman" w:cs="Times New Roman"/>
        <w:b/>
        <w:sz w:val="42"/>
        <w:szCs w:val="42"/>
      </w:rPr>
    </w:pPr>
    <w:r w:rsidRPr="00AB2DAB">
      <w:rPr>
        <w:rFonts w:ascii="Times New Roman" w:hAnsi="Times New Roman" w:cs="Times New Roman"/>
        <w:b/>
        <w:noProof/>
        <w:sz w:val="42"/>
        <w:szCs w:val="42"/>
        <w:lang w:eastAsia="bg-BG"/>
      </w:rPr>
      <w:drawing>
        <wp:anchor distT="0" distB="0" distL="114300" distR="114300" simplePos="0" relativeHeight="251662336" behindDoc="0" locked="0" layoutInCell="1" allowOverlap="1" wp14:anchorId="7E21D289" wp14:editId="7296C904">
          <wp:simplePos x="0" y="0"/>
          <wp:positionH relativeFrom="column">
            <wp:posOffset>5510811</wp:posOffset>
          </wp:positionH>
          <wp:positionV relativeFrom="paragraph">
            <wp:posOffset>-377176</wp:posOffset>
          </wp:positionV>
          <wp:extent cx="864235" cy="914400"/>
          <wp:effectExtent l="0" t="0" r="0" b="0"/>
          <wp:wrapSquare wrapText="bothSides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ischools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235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2DAB">
      <w:rPr>
        <w:rFonts w:ascii="Times New Roman" w:hAnsi="Times New Roman" w:cs="Times New Roman"/>
        <w:b/>
        <w:noProof/>
        <w:sz w:val="42"/>
        <w:szCs w:val="42"/>
        <w:lang w:eastAsia="bg-BG"/>
      </w:rPr>
      <w:drawing>
        <wp:anchor distT="0" distB="0" distL="114300" distR="114300" simplePos="0" relativeHeight="251661312" behindDoc="1" locked="0" layoutInCell="1" allowOverlap="1" wp14:anchorId="1DAA8EA0" wp14:editId="332E4074">
          <wp:simplePos x="0" y="0"/>
          <wp:positionH relativeFrom="column">
            <wp:posOffset>-688355</wp:posOffset>
          </wp:positionH>
          <wp:positionV relativeFrom="paragraph">
            <wp:posOffset>-409634</wp:posOffset>
          </wp:positionV>
          <wp:extent cx="1427480" cy="1062990"/>
          <wp:effectExtent l="0" t="0" r="0" b="0"/>
          <wp:wrapTight wrapText="bothSides">
            <wp:wrapPolygon edited="0">
              <wp:start x="7783" y="1548"/>
              <wp:lineTo x="6053" y="2710"/>
              <wp:lineTo x="2018" y="7355"/>
              <wp:lineTo x="2018" y="10065"/>
              <wp:lineTo x="2594" y="14710"/>
              <wp:lineTo x="2883" y="15484"/>
              <wp:lineTo x="7783" y="19742"/>
              <wp:lineTo x="13548" y="19742"/>
              <wp:lineTo x="18448" y="15484"/>
              <wp:lineTo x="19601" y="9677"/>
              <wp:lineTo x="19601" y="7355"/>
              <wp:lineTo x="15278" y="2710"/>
              <wp:lineTo x="13548" y="1548"/>
              <wp:lineTo x="7783" y="1548"/>
            </wp:wrapPolygon>
          </wp:wrapTight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Ново лого СУ „Гео Милев“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7480" cy="1062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2DAB">
      <w:rPr>
        <w:rFonts w:ascii="Times New Roman" w:hAnsi="Times New Roman" w:cs="Times New Roman"/>
        <w:b/>
        <w:sz w:val="42"/>
        <w:szCs w:val="42"/>
      </w:rPr>
      <w:t>СРЕДНО УЧИЛИЩЕ „ГЕО МИЛЕВ“</w:t>
    </w:r>
  </w:p>
  <w:p w14:paraId="31EE7379" w14:textId="77777777" w:rsidR="00B45587" w:rsidRPr="009E6631" w:rsidRDefault="00B45587" w:rsidP="009E6631">
    <w:pPr>
      <w:pStyle w:val="Header"/>
      <w:tabs>
        <w:tab w:val="clear" w:pos="4536"/>
        <w:tab w:val="left" w:pos="1560"/>
      </w:tabs>
      <w:ind w:firstLine="708"/>
      <w:jc w:val="right"/>
      <w:rPr>
        <w:rFonts w:ascii="Times New Roman" w:hAnsi="Times New Roman" w:cs="Times New Roman"/>
        <w:b/>
        <w:sz w:val="32"/>
      </w:rPr>
    </w:pPr>
    <w:r>
      <w:rPr>
        <w:rFonts w:ascii="Times New Roman" w:hAnsi="Times New Roman" w:cs="Times New Roman"/>
        <w:b/>
        <w:noProof/>
        <w:sz w:val="32"/>
        <w:lang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06B820D" wp14:editId="0768F362">
              <wp:simplePos x="0" y="0"/>
              <wp:positionH relativeFrom="margin">
                <wp:posOffset>726352</wp:posOffset>
              </wp:positionH>
              <wp:positionV relativeFrom="paragraph">
                <wp:posOffset>70884</wp:posOffset>
              </wp:positionV>
              <wp:extent cx="4561368" cy="0"/>
              <wp:effectExtent l="0" t="0" r="29845" b="19050"/>
              <wp:wrapNone/>
              <wp:docPr id="54" name="Straight Connector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561368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66B9CCE" id="Straight Connector 5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.2pt,5.6pt" to="416.3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" strokecolor="black [3200]" strokeweight="1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A307B"/>
    <w:multiLevelType w:val="hybridMultilevel"/>
    <w:tmpl w:val="491C038A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062FF9"/>
    <w:multiLevelType w:val="hybridMultilevel"/>
    <w:tmpl w:val="2292BB48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12D84"/>
    <w:multiLevelType w:val="hybridMultilevel"/>
    <w:tmpl w:val="D4EE4FDA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84F2126"/>
    <w:multiLevelType w:val="hybridMultilevel"/>
    <w:tmpl w:val="93C46410"/>
    <w:lvl w:ilvl="0" w:tplc="0402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">
    <w:nsid w:val="304920E3"/>
    <w:multiLevelType w:val="hybridMultilevel"/>
    <w:tmpl w:val="9BFEF4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A6233F"/>
    <w:multiLevelType w:val="hybridMultilevel"/>
    <w:tmpl w:val="A8C4FA86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7069D5"/>
    <w:multiLevelType w:val="hybridMultilevel"/>
    <w:tmpl w:val="AD984840"/>
    <w:lvl w:ilvl="0" w:tplc="0402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>
    <w:nsid w:val="63A75C54"/>
    <w:multiLevelType w:val="hybridMultilevel"/>
    <w:tmpl w:val="ABFEA284"/>
    <w:lvl w:ilvl="0" w:tplc="0402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77350A0D"/>
    <w:multiLevelType w:val="hybridMultilevel"/>
    <w:tmpl w:val="97B80692"/>
    <w:lvl w:ilvl="0" w:tplc="16EEEA92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08" w:hanging="360"/>
      </w:pPr>
    </w:lvl>
    <w:lvl w:ilvl="2" w:tplc="0402001B" w:tentative="1">
      <w:start w:val="1"/>
      <w:numFmt w:val="lowerRoman"/>
      <w:lvlText w:val="%3."/>
      <w:lvlJc w:val="right"/>
      <w:pPr>
        <w:ind w:left="3228" w:hanging="180"/>
      </w:pPr>
    </w:lvl>
    <w:lvl w:ilvl="3" w:tplc="0402000F" w:tentative="1">
      <w:start w:val="1"/>
      <w:numFmt w:val="decimal"/>
      <w:lvlText w:val="%4."/>
      <w:lvlJc w:val="left"/>
      <w:pPr>
        <w:ind w:left="3948" w:hanging="360"/>
      </w:pPr>
    </w:lvl>
    <w:lvl w:ilvl="4" w:tplc="04020019" w:tentative="1">
      <w:start w:val="1"/>
      <w:numFmt w:val="lowerLetter"/>
      <w:lvlText w:val="%5."/>
      <w:lvlJc w:val="left"/>
      <w:pPr>
        <w:ind w:left="4668" w:hanging="360"/>
      </w:pPr>
    </w:lvl>
    <w:lvl w:ilvl="5" w:tplc="0402001B" w:tentative="1">
      <w:start w:val="1"/>
      <w:numFmt w:val="lowerRoman"/>
      <w:lvlText w:val="%6."/>
      <w:lvlJc w:val="right"/>
      <w:pPr>
        <w:ind w:left="5388" w:hanging="180"/>
      </w:pPr>
    </w:lvl>
    <w:lvl w:ilvl="6" w:tplc="0402000F" w:tentative="1">
      <w:start w:val="1"/>
      <w:numFmt w:val="decimal"/>
      <w:lvlText w:val="%7."/>
      <w:lvlJc w:val="left"/>
      <w:pPr>
        <w:ind w:left="6108" w:hanging="360"/>
      </w:pPr>
    </w:lvl>
    <w:lvl w:ilvl="7" w:tplc="04020019" w:tentative="1">
      <w:start w:val="1"/>
      <w:numFmt w:val="lowerLetter"/>
      <w:lvlText w:val="%8."/>
      <w:lvlJc w:val="left"/>
      <w:pPr>
        <w:ind w:left="6828" w:hanging="360"/>
      </w:pPr>
    </w:lvl>
    <w:lvl w:ilvl="8" w:tplc="0402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94D"/>
    <w:rsid w:val="000079F5"/>
    <w:rsid w:val="00011C5E"/>
    <w:rsid w:val="0003394F"/>
    <w:rsid w:val="000457A4"/>
    <w:rsid w:val="0008240B"/>
    <w:rsid w:val="00083164"/>
    <w:rsid w:val="000857A7"/>
    <w:rsid w:val="00087212"/>
    <w:rsid w:val="00087413"/>
    <w:rsid w:val="000919F9"/>
    <w:rsid w:val="0009498F"/>
    <w:rsid w:val="000A3DD7"/>
    <w:rsid w:val="000C4305"/>
    <w:rsid w:val="000D1897"/>
    <w:rsid w:val="000F6A06"/>
    <w:rsid w:val="00104F72"/>
    <w:rsid w:val="001074AC"/>
    <w:rsid w:val="001209CD"/>
    <w:rsid w:val="001666BE"/>
    <w:rsid w:val="0016741A"/>
    <w:rsid w:val="00173CDC"/>
    <w:rsid w:val="001815B7"/>
    <w:rsid w:val="001A2BBB"/>
    <w:rsid w:val="001C394D"/>
    <w:rsid w:val="001D6B95"/>
    <w:rsid w:val="00216D10"/>
    <w:rsid w:val="00223854"/>
    <w:rsid w:val="00277381"/>
    <w:rsid w:val="002A2283"/>
    <w:rsid w:val="002C0471"/>
    <w:rsid w:val="002D3A98"/>
    <w:rsid w:val="0031686A"/>
    <w:rsid w:val="00320158"/>
    <w:rsid w:val="00341EEE"/>
    <w:rsid w:val="0034204B"/>
    <w:rsid w:val="00396CC5"/>
    <w:rsid w:val="003A3697"/>
    <w:rsid w:val="003B13F0"/>
    <w:rsid w:val="003B29FE"/>
    <w:rsid w:val="003B67F1"/>
    <w:rsid w:val="003C6632"/>
    <w:rsid w:val="003E1C50"/>
    <w:rsid w:val="004017B5"/>
    <w:rsid w:val="00436248"/>
    <w:rsid w:val="00456AF7"/>
    <w:rsid w:val="00461A8B"/>
    <w:rsid w:val="004833D8"/>
    <w:rsid w:val="00495BCB"/>
    <w:rsid w:val="004B3815"/>
    <w:rsid w:val="004C27D4"/>
    <w:rsid w:val="004C367D"/>
    <w:rsid w:val="004E68E3"/>
    <w:rsid w:val="004F4B60"/>
    <w:rsid w:val="00514C9B"/>
    <w:rsid w:val="005517AE"/>
    <w:rsid w:val="0055273F"/>
    <w:rsid w:val="005855BE"/>
    <w:rsid w:val="005A74A2"/>
    <w:rsid w:val="005B4BDB"/>
    <w:rsid w:val="005C0DD8"/>
    <w:rsid w:val="005E0F60"/>
    <w:rsid w:val="005E503A"/>
    <w:rsid w:val="005F2815"/>
    <w:rsid w:val="00605BF3"/>
    <w:rsid w:val="00606F85"/>
    <w:rsid w:val="00620B8D"/>
    <w:rsid w:val="00651C21"/>
    <w:rsid w:val="00657D7E"/>
    <w:rsid w:val="006870DA"/>
    <w:rsid w:val="006919F5"/>
    <w:rsid w:val="00697B58"/>
    <w:rsid w:val="006B6EF9"/>
    <w:rsid w:val="006F2D7A"/>
    <w:rsid w:val="0070094A"/>
    <w:rsid w:val="00715352"/>
    <w:rsid w:val="00717753"/>
    <w:rsid w:val="00743017"/>
    <w:rsid w:val="00764495"/>
    <w:rsid w:val="007910A5"/>
    <w:rsid w:val="00791BBD"/>
    <w:rsid w:val="007A29AA"/>
    <w:rsid w:val="007C3538"/>
    <w:rsid w:val="007D6BCA"/>
    <w:rsid w:val="00803188"/>
    <w:rsid w:val="00804008"/>
    <w:rsid w:val="00804CD1"/>
    <w:rsid w:val="00811265"/>
    <w:rsid w:val="00816E4E"/>
    <w:rsid w:val="008212DC"/>
    <w:rsid w:val="00844040"/>
    <w:rsid w:val="00847A58"/>
    <w:rsid w:val="008514B2"/>
    <w:rsid w:val="00861A53"/>
    <w:rsid w:val="00866591"/>
    <w:rsid w:val="00866F23"/>
    <w:rsid w:val="00875740"/>
    <w:rsid w:val="00894C57"/>
    <w:rsid w:val="008D2D97"/>
    <w:rsid w:val="008D3E7C"/>
    <w:rsid w:val="008D6408"/>
    <w:rsid w:val="008E5022"/>
    <w:rsid w:val="008E5FF9"/>
    <w:rsid w:val="00921114"/>
    <w:rsid w:val="00933CEF"/>
    <w:rsid w:val="009700DF"/>
    <w:rsid w:val="00977020"/>
    <w:rsid w:val="00980074"/>
    <w:rsid w:val="009804CC"/>
    <w:rsid w:val="0098598B"/>
    <w:rsid w:val="009A6217"/>
    <w:rsid w:val="009C23CC"/>
    <w:rsid w:val="009C2E50"/>
    <w:rsid w:val="009D31BF"/>
    <w:rsid w:val="009D6428"/>
    <w:rsid w:val="009E12DD"/>
    <w:rsid w:val="009E6631"/>
    <w:rsid w:val="009F5E76"/>
    <w:rsid w:val="00A06D9A"/>
    <w:rsid w:val="00A07CFF"/>
    <w:rsid w:val="00A153DF"/>
    <w:rsid w:val="00A36C9E"/>
    <w:rsid w:val="00A61263"/>
    <w:rsid w:val="00A66AE6"/>
    <w:rsid w:val="00A67580"/>
    <w:rsid w:val="00A97AB3"/>
    <w:rsid w:val="00AB2DAB"/>
    <w:rsid w:val="00AE766E"/>
    <w:rsid w:val="00AF6206"/>
    <w:rsid w:val="00B248CD"/>
    <w:rsid w:val="00B30554"/>
    <w:rsid w:val="00B45126"/>
    <w:rsid w:val="00B45587"/>
    <w:rsid w:val="00B615D0"/>
    <w:rsid w:val="00B9712F"/>
    <w:rsid w:val="00BC5290"/>
    <w:rsid w:val="00BE67A6"/>
    <w:rsid w:val="00C13DDE"/>
    <w:rsid w:val="00C15F34"/>
    <w:rsid w:val="00C646C0"/>
    <w:rsid w:val="00C712CE"/>
    <w:rsid w:val="00CA0B17"/>
    <w:rsid w:val="00CA2460"/>
    <w:rsid w:val="00CB0E96"/>
    <w:rsid w:val="00CD2E18"/>
    <w:rsid w:val="00CE1319"/>
    <w:rsid w:val="00CE4845"/>
    <w:rsid w:val="00CF22D0"/>
    <w:rsid w:val="00D03517"/>
    <w:rsid w:val="00D136F1"/>
    <w:rsid w:val="00D22A0D"/>
    <w:rsid w:val="00D27243"/>
    <w:rsid w:val="00D55CA2"/>
    <w:rsid w:val="00D7166D"/>
    <w:rsid w:val="00DB46D6"/>
    <w:rsid w:val="00DC483B"/>
    <w:rsid w:val="00DE57D0"/>
    <w:rsid w:val="00DE5EFF"/>
    <w:rsid w:val="00DF2119"/>
    <w:rsid w:val="00DF6727"/>
    <w:rsid w:val="00E555F3"/>
    <w:rsid w:val="00E55B4C"/>
    <w:rsid w:val="00E91009"/>
    <w:rsid w:val="00E97453"/>
    <w:rsid w:val="00EA4ACD"/>
    <w:rsid w:val="00ED7BAC"/>
    <w:rsid w:val="00EE323B"/>
    <w:rsid w:val="00EF7621"/>
    <w:rsid w:val="00F203E5"/>
    <w:rsid w:val="00FB345C"/>
    <w:rsid w:val="00FB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291FEE"/>
  <w15:chartTrackingRefBased/>
  <w15:docId w15:val="{25CE904B-243B-4581-831B-33629CE9E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62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6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631"/>
  </w:style>
  <w:style w:type="paragraph" w:styleId="Footer">
    <w:name w:val="footer"/>
    <w:basedOn w:val="Normal"/>
    <w:link w:val="FooterChar"/>
    <w:uiPriority w:val="99"/>
    <w:unhideWhenUsed/>
    <w:rsid w:val="009E6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631"/>
  </w:style>
  <w:style w:type="character" w:styleId="Hyperlink">
    <w:name w:val="Hyperlink"/>
    <w:basedOn w:val="DefaultParagraphFont"/>
    <w:uiPriority w:val="99"/>
    <w:unhideWhenUsed/>
    <w:rsid w:val="005C0DD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C39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Grid"/>
    <w:rsid w:val="00277381"/>
    <w:pPr>
      <w:spacing w:after="0" w:line="240" w:lineRule="auto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A97A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4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6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0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-G7-01\Documents\Custom%20Office%20Templates\&#1041;&#1083;&#1072;&#1085;&#1082;&#1072;%20&#1057;&#1059;%20&#8222;&#1043;&#1077;&#1086;%20&#1052;&#1080;&#1083;&#1077;&#1074;&#8220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2CD57-3B52-4234-B95E-1315349E4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Бланка СУ „Гео Милев“</Template>
  <TotalTime>95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HP-G7-01</dc:creator>
  <cp:keywords/>
  <dc:description/>
  <cp:lastModifiedBy>Dora</cp:lastModifiedBy>
  <cp:revision>28</cp:revision>
  <cp:lastPrinted>2026-09-28T09:02:00Z</cp:lastPrinted>
  <dcterms:created xsi:type="dcterms:W3CDTF">2026-09-18T07:14:00Z</dcterms:created>
  <dcterms:modified xsi:type="dcterms:W3CDTF">2026-09-28T09:17:00Z</dcterms:modified>
</cp:coreProperties>
</file>